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tblpY="1"/>
        <w:tblOverlap w:val="never"/>
        <w:tblW w:w="50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  <w:gridCol w:w="1701"/>
        <w:gridCol w:w="3119"/>
        <w:gridCol w:w="140"/>
        <w:gridCol w:w="145"/>
        <w:gridCol w:w="3006"/>
      </w:tblGrid>
      <w:tr w:rsidR="000172E5" w:rsidRPr="00846B76" w14:paraId="3BB63857" w14:textId="77777777" w:rsidTr="00B00B98">
        <w:trPr>
          <w:gridAfter w:val="2"/>
          <w:wAfter w:w="1458" w:type="pct"/>
        </w:trPr>
        <w:tc>
          <w:tcPr>
            <w:tcW w:w="3542" w:type="pct"/>
            <w:gridSpan w:val="4"/>
            <w:shd w:val="clear" w:color="auto" w:fill="3783B7"/>
            <w:vAlign w:val="bottom"/>
          </w:tcPr>
          <w:p w14:paraId="39E25A7D" w14:textId="07521790" w:rsidR="000172E5" w:rsidRPr="006D000F" w:rsidRDefault="00B00B98" w:rsidP="00C54B15">
            <w:pPr>
              <w:spacing w:before="120" w:after="120"/>
              <w:rPr>
                <w:rFonts w:ascii="Montserrat Medium" w:hAnsi="Montserrat Medium"/>
                <w:color w:val="FFFFFF" w:themeColor="background1"/>
              </w:rPr>
            </w:pPr>
            <w:r>
              <w:rPr>
                <w:rFonts w:ascii="Montserrat Medium" w:hAnsi="Montserrat Medium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828E6C2" wp14:editId="3C1B9176">
                      <wp:simplePos x="0" y="0"/>
                      <wp:positionH relativeFrom="column">
                        <wp:posOffset>5115365</wp:posOffset>
                      </wp:positionH>
                      <wp:positionV relativeFrom="paragraph">
                        <wp:posOffset>-689463</wp:posOffset>
                      </wp:positionV>
                      <wp:extent cx="1814732" cy="2110153"/>
                      <wp:effectExtent l="0" t="0" r="14605" b="2349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4732" cy="21101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AC9205" w14:textId="243E5544" w:rsidR="00B00B98" w:rsidRPr="00B00B98" w:rsidRDefault="00B00B98" w:rsidP="00B00B98">
                                  <w:pPr>
                                    <w:jc w:val="center"/>
                                    <w:rPr>
                                      <w:rFonts w:ascii="Montserrat Medium" w:hAnsi="Montserrat Medium"/>
                                      <w:color w:val="0070C0" w:themeColor="text1"/>
                                      <w:sz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00B98">
                                    <w:rPr>
                                      <w:rFonts w:ascii="Montserrat Medium" w:hAnsi="Montserrat Medium"/>
                                      <w:color w:val="0070C0" w:themeColor="text1"/>
                                      <w:sz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828E6C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402.8pt;margin-top:-54.3pt;width:142.9pt;height:166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" fillcolor="#dcf3fd [665]" strokeweight=".5pt">
                      <v:textbox>
                        <w:txbxContent>
                          <w:p w14:paraId="5DAC9205" w14:textId="243E5544" w:rsidR="00B00B98" w:rsidRPr="00B00B98" w:rsidRDefault="00B00B98" w:rsidP="00B00B98">
                            <w:pPr>
                              <w:jc w:val="center"/>
                              <w:rPr>
                                <w:rFonts w:ascii="Montserrat Medium" w:hAnsi="Montserrat Medium"/>
                                <w:color w:val="0070C0" w:themeColor="text1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0B98">
                              <w:rPr>
                                <w:rFonts w:ascii="Montserrat Medium" w:hAnsi="Montserrat Medium"/>
                                <w:color w:val="0070C0" w:themeColor="text1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44FB">
              <w:rPr>
                <w:rFonts w:ascii="Montserrat Medium" w:hAnsi="Montserrat Medium"/>
                <w:color w:val="FFFFFF" w:themeColor="background1"/>
              </w:rPr>
              <w:t>PERSONAL DETAILS</w:t>
            </w:r>
          </w:p>
        </w:tc>
      </w:tr>
      <w:tr w:rsidR="000172E5" w:rsidRPr="00846B76" w14:paraId="11D44781" w14:textId="77777777" w:rsidTr="00B00B98">
        <w:trPr>
          <w:gridAfter w:val="2"/>
          <w:wAfter w:w="1458" w:type="pct"/>
        </w:trPr>
        <w:tc>
          <w:tcPr>
            <w:tcW w:w="1247" w:type="pct"/>
          </w:tcPr>
          <w:p w14:paraId="589C2DA8" w14:textId="2F50FF6F" w:rsidR="000172E5" w:rsidRPr="006F342D" w:rsidRDefault="003B34B4" w:rsidP="00C54B15">
            <w:pPr>
              <w:pStyle w:val="NormalIndent"/>
              <w:ind w:hanging="685"/>
              <w:rPr>
                <w:rFonts w:ascii="Montserrat Medium" w:hAnsi="Montserrat Medium"/>
              </w:rPr>
            </w:pPr>
            <w:r w:rsidRPr="006F342D">
              <w:rPr>
                <w:rFonts w:ascii="Montserrat Medium" w:hAnsi="Montserrat Medium"/>
              </w:rPr>
              <w:t>NAME</w:t>
            </w:r>
          </w:p>
        </w:tc>
        <w:tc>
          <w:tcPr>
            <w:tcW w:w="2295" w:type="pct"/>
            <w:gridSpan w:val="3"/>
            <w:tcBorders>
              <w:bottom w:val="single" w:sz="4" w:space="0" w:color="auto"/>
            </w:tcBorders>
          </w:tcPr>
          <w:p w14:paraId="7A906DE1" w14:textId="7FCD14A4" w:rsidR="000172E5" w:rsidRPr="00846B76" w:rsidRDefault="00C855D8" w:rsidP="00C54B15">
            <w:pPr>
              <w:tabs>
                <w:tab w:val="left" w:pos="2650"/>
              </w:tabs>
            </w:pPr>
            <w:r>
              <w:tab/>
            </w:r>
          </w:p>
        </w:tc>
      </w:tr>
      <w:tr w:rsidR="000172E5" w:rsidRPr="00846B76" w14:paraId="5FE908A6" w14:textId="77777777" w:rsidTr="00B00B98">
        <w:trPr>
          <w:gridAfter w:val="2"/>
          <w:wAfter w:w="1458" w:type="pct"/>
        </w:trPr>
        <w:tc>
          <w:tcPr>
            <w:tcW w:w="1247" w:type="pct"/>
          </w:tcPr>
          <w:p w14:paraId="17C7CF98" w14:textId="7CF71254" w:rsidR="000172E5" w:rsidRPr="006F342D" w:rsidRDefault="003B34B4" w:rsidP="00C54B15">
            <w:pPr>
              <w:pStyle w:val="NormalIndent"/>
              <w:ind w:hanging="685"/>
              <w:rPr>
                <w:rFonts w:ascii="Montserrat Medium" w:hAnsi="Montserrat Medium"/>
              </w:rPr>
            </w:pPr>
            <w:r w:rsidRPr="006F342D">
              <w:rPr>
                <w:rFonts w:ascii="Montserrat Medium" w:hAnsi="Montserrat Medium"/>
              </w:rPr>
              <w:t>JOB TITLE</w:t>
            </w:r>
          </w:p>
        </w:tc>
        <w:tc>
          <w:tcPr>
            <w:tcW w:w="2295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773C8BE" w14:textId="77777777" w:rsidR="000172E5" w:rsidRPr="00846B76" w:rsidRDefault="000172E5" w:rsidP="00C54B15"/>
        </w:tc>
      </w:tr>
      <w:tr w:rsidR="003B34B4" w:rsidRPr="00846B76" w14:paraId="68FC9663" w14:textId="77777777" w:rsidTr="00B00B98">
        <w:trPr>
          <w:gridAfter w:val="2"/>
          <w:wAfter w:w="1458" w:type="pct"/>
        </w:trPr>
        <w:tc>
          <w:tcPr>
            <w:tcW w:w="1247" w:type="pct"/>
          </w:tcPr>
          <w:p w14:paraId="09FDAA2A" w14:textId="5AF1C0CD" w:rsidR="003B34B4" w:rsidRPr="006F342D" w:rsidRDefault="003B34B4" w:rsidP="00C54B15">
            <w:pPr>
              <w:pStyle w:val="NormalIndent"/>
              <w:ind w:hanging="685"/>
              <w:rPr>
                <w:rFonts w:ascii="Montserrat Medium" w:hAnsi="Montserrat Medium"/>
              </w:rPr>
            </w:pPr>
            <w:r w:rsidRPr="006F342D">
              <w:rPr>
                <w:rFonts w:ascii="Montserrat Medium" w:hAnsi="Montserrat Medium"/>
              </w:rPr>
              <w:t>ORGANI</w:t>
            </w:r>
            <w:r w:rsidR="006D000F">
              <w:rPr>
                <w:rFonts w:ascii="Montserrat Medium" w:hAnsi="Montserrat Medium"/>
              </w:rPr>
              <w:t>S</w:t>
            </w:r>
            <w:r w:rsidRPr="006F342D">
              <w:rPr>
                <w:rFonts w:ascii="Montserrat Medium" w:hAnsi="Montserrat Medium"/>
              </w:rPr>
              <w:t>ATION</w:t>
            </w:r>
          </w:p>
        </w:tc>
        <w:tc>
          <w:tcPr>
            <w:tcW w:w="2295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032D404" w14:textId="77777777" w:rsidR="003B34B4" w:rsidRPr="00846B76" w:rsidRDefault="003B34B4" w:rsidP="00C54B15"/>
        </w:tc>
      </w:tr>
      <w:tr w:rsidR="000172E5" w:rsidRPr="00846B76" w14:paraId="01B39E5A" w14:textId="77777777" w:rsidTr="00C54B15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46A6A278" w14:textId="77777777" w:rsidR="000172E5" w:rsidRPr="00846B76" w:rsidRDefault="000172E5" w:rsidP="00C54B15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C88EEF5" w14:textId="77777777" w:rsidTr="00C54B15">
        <w:tc>
          <w:tcPr>
            <w:tcW w:w="5000" w:type="pct"/>
            <w:gridSpan w:val="6"/>
            <w:shd w:val="clear" w:color="auto" w:fill="3783B7"/>
            <w:vAlign w:val="bottom"/>
          </w:tcPr>
          <w:p w14:paraId="62CEA47B" w14:textId="41C3EBE4" w:rsidR="000172E5" w:rsidRPr="006F342D" w:rsidRDefault="00C54B15" w:rsidP="00C54B15">
            <w:pPr>
              <w:spacing w:before="120" w:after="120"/>
              <w:rPr>
                <w:rFonts w:ascii="Montserrat Medium" w:hAnsi="Montserrat Medium"/>
                <w:b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A529466" wp14:editId="05B4ABBA">
                  <wp:simplePos x="0" y="0"/>
                  <wp:positionH relativeFrom="column">
                    <wp:posOffset>5246370</wp:posOffset>
                  </wp:positionH>
                  <wp:positionV relativeFrom="paragraph">
                    <wp:posOffset>396875</wp:posOffset>
                  </wp:positionV>
                  <wp:extent cx="1542415" cy="2096770"/>
                  <wp:effectExtent l="0" t="0" r="63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15" cy="209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C855D8" w:rsidRPr="006D000F">
              <w:rPr>
                <w:rFonts w:ascii="Montserrat Medium" w:hAnsi="Montserrat Medium"/>
                <w:color w:val="FFFFFF" w:themeColor="background1"/>
              </w:rPr>
              <w:t>LOCATION</w:t>
            </w:r>
            <w:r w:rsidR="00C855D8" w:rsidRPr="006F342D">
              <w:rPr>
                <w:rFonts w:ascii="Montserrat Medium" w:hAnsi="Montserrat Medium"/>
                <w:b/>
                <w:color w:val="FFFFFF" w:themeColor="background1"/>
              </w:rPr>
              <w:t xml:space="preserve"> </w:t>
            </w:r>
            <w:r w:rsidR="006F342D">
              <w:rPr>
                <w:rFonts w:ascii="Montserrat Medium" w:hAnsi="Montserrat Medium"/>
                <w:b/>
                <w:color w:val="FFFFFF" w:themeColor="background1"/>
              </w:rPr>
              <w:t xml:space="preserve">  </w:t>
            </w:r>
            <w:r w:rsidR="006F342D" w:rsidRPr="006F342D">
              <w:rPr>
                <w:rFonts w:ascii="Montserrat Medium" w:hAnsi="Montserrat Medium"/>
                <w:i/>
                <w:color w:val="FFFFFF" w:themeColor="background1"/>
                <w:sz w:val="18"/>
              </w:rPr>
              <w:t>Pl</w:t>
            </w:r>
            <w:r w:rsidR="00543AA9" w:rsidRPr="006F342D"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ease </w:t>
            </w:r>
            <w:r w:rsidR="006F342D" w:rsidRPr="006F342D">
              <w:rPr>
                <w:rFonts w:ascii="Montserrat Medium" w:hAnsi="Montserrat Medium"/>
                <w:i/>
                <w:color w:val="FFFFFF" w:themeColor="background1"/>
                <w:sz w:val="18"/>
              </w:rPr>
              <w:t>select one from the option below</w:t>
            </w:r>
            <w:r w:rsidR="006F342D">
              <w:rPr>
                <w:rFonts w:ascii="Montserrat Medium" w:hAnsi="Montserrat Medium"/>
                <w:b/>
                <w:color w:val="FFFFFF" w:themeColor="background1"/>
                <w:sz w:val="18"/>
              </w:rPr>
              <w:t xml:space="preserve"> </w:t>
            </w:r>
          </w:p>
        </w:tc>
      </w:tr>
      <w:tr w:rsidR="006D000F" w:rsidRPr="00846B76" w14:paraId="155A4889" w14:textId="77777777" w:rsidTr="00C54B15">
        <w:trPr>
          <w:gridAfter w:val="1"/>
          <w:wAfter w:w="1391" w:type="pct"/>
          <w:trHeight w:val="454"/>
        </w:trPr>
        <w:tc>
          <w:tcPr>
            <w:tcW w:w="2034" w:type="pct"/>
            <w:gridSpan w:val="2"/>
            <w:vAlign w:val="center"/>
          </w:tcPr>
          <w:p w14:paraId="1C44098B" w14:textId="26930DF0" w:rsidR="006D000F" w:rsidRPr="006D000F" w:rsidRDefault="00A327A9" w:rsidP="00C54B15">
            <w:pPr>
              <w:pStyle w:val="NormalIndent"/>
              <w:ind w:left="0"/>
              <w:rPr>
                <w:rFonts w:ascii="Montserrat Medium" w:hAnsi="Montserrat Medium"/>
                <w:sz w:val="24"/>
              </w:rPr>
            </w:pPr>
            <w:sdt>
              <w:sdtPr>
                <w:rPr>
                  <w:rFonts w:ascii="Montserrat Medium" w:hAnsi="Montserrat Medium"/>
                  <w:sz w:val="24"/>
                </w:rPr>
                <w:id w:val="-108923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00F" w:rsidRPr="006D000F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6D000F" w:rsidRPr="006D000F">
              <w:rPr>
                <w:rFonts w:ascii="Montserrat Medium" w:hAnsi="Montserrat Medium"/>
                <w:sz w:val="24"/>
              </w:rPr>
              <w:t xml:space="preserve"> </w:t>
            </w:r>
            <w:r w:rsidR="006D000F" w:rsidRPr="00C54B15">
              <w:rPr>
                <w:rFonts w:ascii="Montserrat Medium" w:hAnsi="Montserrat Medium"/>
                <w:sz w:val="22"/>
              </w:rPr>
              <w:t>London</w:t>
            </w:r>
          </w:p>
        </w:tc>
        <w:tc>
          <w:tcPr>
            <w:tcW w:w="1443" w:type="pct"/>
            <w:vAlign w:val="bottom"/>
          </w:tcPr>
          <w:p w14:paraId="7CA33707" w14:textId="0115FFDD" w:rsidR="006D000F" w:rsidRPr="006D000F" w:rsidRDefault="00A327A9" w:rsidP="00C54B15">
            <w:pPr>
              <w:rPr>
                <w:rFonts w:ascii="Montserrat Medium" w:hAnsi="Montserrat Medium"/>
                <w:sz w:val="24"/>
              </w:rPr>
            </w:pPr>
            <w:sdt>
              <w:sdtPr>
                <w:rPr>
                  <w:rFonts w:ascii="Montserrat Medium" w:hAnsi="Montserrat Medium"/>
                  <w:sz w:val="24"/>
                </w:rPr>
                <w:id w:val="766052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00F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6D000F" w:rsidRPr="006D000F">
              <w:rPr>
                <w:rFonts w:ascii="Montserrat Medium" w:hAnsi="Montserrat Medium"/>
                <w:sz w:val="24"/>
              </w:rPr>
              <w:t xml:space="preserve"> </w:t>
            </w:r>
            <w:r w:rsidR="006D000F" w:rsidRPr="00C54B15">
              <w:rPr>
                <w:rFonts w:ascii="Montserrat Medium" w:hAnsi="Montserrat Medium"/>
                <w:sz w:val="22"/>
              </w:rPr>
              <w:t>North-West</w:t>
            </w:r>
          </w:p>
        </w:tc>
        <w:tc>
          <w:tcPr>
            <w:tcW w:w="132" w:type="pct"/>
            <w:gridSpan w:val="2"/>
            <w:vAlign w:val="bottom"/>
          </w:tcPr>
          <w:p w14:paraId="792ED97B" w14:textId="35121042" w:rsidR="006D000F" w:rsidRPr="006D000F" w:rsidRDefault="006D000F" w:rsidP="00C54B15">
            <w:pPr>
              <w:rPr>
                <w:rFonts w:ascii="Montserrat Medium" w:hAnsi="Montserrat Medium"/>
                <w:sz w:val="24"/>
              </w:rPr>
            </w:pPr>
          </w:p>
        </w:tc>
      </w:tr>
      <w:tr w:rsidR="006D000F" w:rsidRPr="00846B76" w14:paraId="18D4BD80" w14:textId="77777777" w:rsidTr="00C54B15">
        <w:trPr>
          <w:gridAfter w:val="1"/>
          <w:wAfter w:w="1391" w:type="pct"/>
          <w:trHeight w:val="454"/>
        </w:trPr>
        <w:tc>
          <w:tcPr>
            <w:tcW w:w="2034" w:type="pct"/>
            <w:gridSpan w:val="2"/>
            <w:vAlign w:val="center"/>
          </w:tcPr>
          <w:p w14:paraId="439D6532" w14:textId="459C3A36" w:rsidR="006D000F" w:rsidRPr="006D000F" w:rsidRDefault="00A327A9" w:rsidP="00C54B15">
            <w:pPr>
              <w:pStyle w:val="NormalIndent"/>
              <w:ind w:left="0"/>
              <w:rPr>
                <w:rFonts w:ascii="Montserrat Medium" w:hAnsi="Montserrat Medium"/>
                <w:sz w:val="24"/>
              </w:rPr>
            </w:pPr>
            <w:sdt>
              <w:sdtPr>
                <w:rPr>
                  <w:rFonts w:ascii="Montserrat Medium" w:hAnsi="Montserrat Medium"/>
                  <w:sz w:val="24"/>
                </w:rPr>
                <w:id w:val="1890909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00F" w:rsidRPr="006D000F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6D000F" w:rsidRPr="006D000F">
              <w:rPr>
                <w:rFonts w:ascii="Montserrat Medium" w:hAnsi="Montserrat Medium"/>
                <w:sz w:val="24"/>
              </w:rPr>
              <w:t xml:space="preserve"> </w:t>
            </w:r>
            <w:r w:rsidR="006D000F" w:rsidRPr="00C54B15">
              <w:rPr>
                <w:rFonts w:ascii="Montserrat Medium" w:hAnsi="Montserrat Medium"/>
                <w:sz w:val="22"/>
              </w:rPr>
              <w:t>South-East</w:t>
            </w:r>
          </w:p>
        </w:tc>
        <w:tc>
          <w:tcPr>
            <w:tcW w:w="1443" w:type="pct"/>
            <w:vAlign w:val="bottom"/>
          </w:tcPr>
          <w:p w14:paraId="7C546769" w14:textId="6AC7304E" w:rsidR="006D000F" w:rsidRPr="006D000F" w:rsidRDefault="00A327A9" w:rsidP="00C54B15">
            <w:pPr>
              <w:rPr>
                <w:rFonts w:ascii="Montserrat Medium" w:hAnsi="Montserrat Medium"/>
                <w:sz w:val="24"/>
              </w:rPr>
            </w:pPr>
            <w:sdt>
              <w:sdtPr>
                <w:rPr>
                  <w:rFonts w:ascii="Montserrat Medium" w:hAnsi="Montserrat Medium"/>
                  <w:sz w:val="24"/>
                </w:rPr>
                <w:id w:val="805428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00F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6D000F" w:rsidRPr="006D000F">
              <w:rPr>
                <w:rFonts w:ascii="Montserrat Medium" w:hAnsi="Montserrat Medium"/>
                <w:sz w:val="24"/>
              </w:rPr>
              <w:t xml:space="preserve"> </w:t>
            </w:r>
            <w:r w:rsidR="006D000F" w:rsidRPr="00C54B15">
              <w:rPr>
                <w:rFonts w:ascii="Montserrat Medium" w:hAnsi="Montserrat Medium"/>
                <w:sz w:val="22"/>
              </w:rPr>
              <w:t xml:space="preserve">North-East </w:t>
            </w:r>
          </w:p>
        </w:tc>
        <w:tc>
          <w:tcPr>
            <w:tcW w:w="132" w:type="pct"/>
            <w:gridSpan w:val="2"/>
            <w:vAlign w:val="bottom"/>
          </w:tcPr>
          <w:p w14:paraId="083FF633" w14:textId="2A83EDC8" w:rsidR="006D000F" w:rsidRPr="006D000F" w:rsidRDefault="006D000F" w:rsidP="00C54B15">
            <w:pPr>
              <w:rPr>
                <w:rFonts w:ascii="Montserrat Medium" w:hAnsi="Montserrat Medium"/>
                <w:sz w:val="24"/>
              </w:rPr>
            </w:pPr>
          </w:p>
        </w:tc>
      </w:tr>
      <w:tr w:rsidR="006D000F" w:rsidRPr="00846B76" w14:paraId="4D915293" w14:textId="77777777" w:rsidTr="00C54B15">
        <w:trPr>
          <w:gridAfter w:val="1"/>
          <w:wAfter w:w="1391" w:type="pct"/>
          <w:trHeight w:val="454"/>
        </w:trPr>
        <w:tc>
          <w:tcPr>
            <w:tcW w:w="2034" w:type="pct"/>
            <w:gridSpan w:val="2"/>
            <w:vAlign w:val="center"/>
          </w:tcPr>
          <w:p w14:paraId="3476891B" w14:textId="4F944CDA" w:rsidR="006D000F" w:rsidRPr="006D000F" w:rsidRDefault="00A327A9" w:rsidP="00C54B15">
            <w:pPr>
              <w:pStyle w:val="NormalIndent"/>
              <w:ind w:left="0"/>
              <w:rPr>
                <w:rFonts w:ascii="Montserrat Medium" w:hAnsi="Montserrat Medium"/>
                <w:sz w:val="24"/>
              </w:rPr>
            </w:pPr>
            <w:sdt>
              <w:sdtPr>
                <w:rPr>
                  <w:rFonts w:ascii="Montserrat Medium" w:hAnsi="Montserrat Medium"/>
                  <w:sz w:val="24"/>
                </w:rPr>
                <w:id w:val="-1755200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00F" w:rsidRPr="006D000F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6D000F" w:rsidRPr="006D000F">
              <w:rPr>
                <w:rFonts w:ascii="Montserrat Medium" w:hAnsi="Montserrat Medium"/>
                <w:sz w:val="24"/>
              </w:rPr>
              <w:t xml:space="preserve"> </w:t>
            </w:r>
            <w:r w:rsidR="006D000F" w:rsidRPr="00C54B15">
              <w:rPr>
                <w:rFonts w:ascii="Montserrat Medium" w:hAnsi="Montserrat Medium"/>
                <w:sz w:val="22"/>
              </w:rPr>
              <w:t>South-West</w:t>
            </w:r>
          </w:p>
        </w:tc>
        <w:tc>
          <w:tcPr>
            <w:tcW w:w="1443" w:type="pct"/>
            <w:vAlign w:val="bottom"/>
          </w:tcPr>
          <w:p w14:paraId="50148B6B" w14:textId="3EC4C4E2" w:rsidR="006D000F" w:rsidRPr="006D000F" w:rsidRDefault="00A327A9" w:rsidP="00C54B15">
            <w:pPr>
              <w:rPr>
                <w:rFonts w:ascii="Montserrat Medium" w:hAnsi="Montserrat Medium"/>
                <w:sz w:val="24"/>
              </w:rPr>
            </w:pPr>
            <w:sdt>
              <w:sdtPr>
                <w:rPr>
                  <w:rFonts w:ascii="Montserrat Medium" w:hAnsi="Montserrat Medium"/>
                  <w:sz w:val="24"/>
                </w:rPr>
                <w:id w:val="-2077118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00F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6D000F" w:rsidRPr="006D000F">
              <w:rPr>
                <w:rFonts w:ascii="Montserrat Medium" w:hAnsi="Montserrat Medium"/>
                <w:sz w:val="24"/>
              </w:rPr>
              <w:t xml:space="preserve"> </w:t>
            </w:r>
            <w:r w:rsidR="006D000F" w:rsidRPr="00C54B15">
              <w:rPr>
                <w:rFonts w:ascii="Montserrat Medium" w:hAnsi="Montserrat Medium"/>
                <w:sz w:val="22"/>
              </w:rPr>
              <w:t>Yorkshire &amp; Humber</w:t>
            </w:r>
          </w:p>
        </w:tc>
        <w:tc>
          <w:tcPr>
            <w:tcW w:w="132" w:type="pct"/>
            <w:gridSpan w:val="2"/>
            <w:vAlign w:val="bottom"/>
          </w:tcPr>
          <w:p w14:paraId="6AAB6D69" w14:textId="5A531A1F" w:rsidR="006D000F" w:rsidRPr="006D000F" w:rsidRDefault="006D000F" w:rsidP="00C54B15">
            <w:pPr>
              <w:rPr>
                <w:rFonts w:ascii="Montserrat Medium" w:hAnsi="Montserrat Medium"/>
                <w:sz w:val="24"/>
              </w:rPr>
            </w:pPr>
          </w:p>
        </w:tc>
      </w:tr>
      <w:tr w:rsidR="006D000F" w:rsidRPr="00846B76" w14:paraId="765A8BE3" w14:textId="77777777" w:rsidTr="00C54B15">
        <w:trPr>
          <w:gridAfter w:val="1"/>
          <w:wAfter w:w="1391" w:type="pct"/>
          <w:trHeight w:val="454"/>
        </w:trPr>
        <w:tc>
          <w:tcPr>
            <w:tcW w:w="2034" w:type="pct"/>
            <w:gridSpan w:val="2"/>
            <w:vAlign w:val="center"/>
          </w:tcPr>
          <w:p w14:paraId="4C465EAE" w14:textId="4E0B550B" w:rsidR="006D000F" w:rsidRPr="006D000F" w:rsidRDefault="00A327A9" w:rsidP="00C54B15">
            <w:pPr>
              <w:pStyle w:val="NormalIndent"/>
              <w:ind w:left="0"/>
              <w:rPr>
                <w:rFonts w:ascii="Montserrat Medium" w:hAnsi="Montserrat Medium"/>
                <w:sz w:val="24"/>
              </w:rPr>
            </w:pPr>
            <w:sdt>
              <w:sdtPr>
                <w:rPr>
                  <w:rFonts w:ascii="Montserrat Medium" w:hAnsi="Montserrat Medium"/>
                  <w:sz w:val="24"/>
                </w:rPr>
                <w:id w:val="-990252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00F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6D000F" w:rsidRPr="006D000F">
              <w:rPr>
                <w:rFonts w:ascii="Montserrat Medium" w:hAnsi="Montserrat Medium"/>
                <w:sz w:val="24"/>
              </w:rPr>
              <w:t xml:space="preserve"> </w:t>
            </w:r>
            <w:r w:rsidR="006D000F" w:rsidRPr="00C54B15">
              <w:rPr>
                <w:rFonts w:ascii="Montserrat Medium" w:hAnsi="Montserrat Medium"/>
                <w:sz w:val="22"/>
              </w:rPr>
              <w:t>East Anglia</w:t>
            </w:r>
          </w:p>
        </w:tc>
        <w:tc>
          <w:tcPr>
            <w:tcW w:w="1443" w:type="pct"/>
            <w:vAlign w:val="bottom"/>
          </w:tcPr>
          <w:p w14:paraId="42AB270E" w14:textId="2F1696BA" w:rsidR="006D000F" w:rsidRPr="006D000F" w:rsidRDefault="00A327A9" w:rsidP="00C54B15">
            <w:pPr>
              <w:rPr>
                <w:rFonts w:ascii="Montserrat Medium" w:hAnsi="Montserrat Medium"/>
                <w:sz w:val="24"/>
              </w:rPr>
            </w:pPr>
            <w:sdt>
              <w:sdtPr>
                <w:rPr>
                  <w:rFonts w:ascii="Montserrat Medium" w:hAnsi="Montserrat Medium"/>
                  <w:sz w:val="24"/>
                </w:rPr>
                <w:id w:val="104477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00F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6D000F" w:rsidRPr="006D000F">
              <w:rPr>
                <w:rFonts w:ascii="Montserrat Medium" w:hAnsi="Montserrat Medium"/>
                <w:sz w:val="24"/>
              </w:rPr>
              <w:t xml:space="preserve"> </w:t>
            </w:r>
            <w:r w:rsidR="006D000F" w:rsidRPr="00C54B15">
              <w:rPr>
                <w:rFonts w:ascii="Montserrat Medium" w:hAnsi="Montserrat Medium"/>
                <w:sz w:val="22"/>
              </w:rPr>
              <w:t>Scotland</w:t>
            </w:r>
          </w:p>
        </w:tc>
        <w:tc>
          <w:tcPr>
            <w:tcW w:w="132" w:type="pct"/>
            <w:gridSpan w:val="2"/>
            <w:vAlign w:val="bottom"/>
          </w:tcPr>
          <w:p w14:paraId="3B0628DD" w14:textId="3A7FD273" w:rsidR="006D000F" w:rsidRPr="006D000F" w:rsidRDefault="006D000F" w:rsidP="00C54B15">
            <w:pPr>
              <w:rPr>
                <w:rFonts w:ascii="Montserrat Medium" w:hAnsi="Montserrat Medium"/>
                <w:sz w:val="24"/>
              </w:rPr>
            </w:pPr>
          </w:p>
        </w:tc>
      </w:tr>
      <w:tr w:rsidR="006D000F" w:rsidRPr="00846B76" w14:paraId="3E3967B8" w14:textId="77777777" w:rsidTr="00C54B15">
        <w:trPr>
          <w:gridAfter w:val="1"/>
          <w:wAfter w:w="1391" w:type="pct"/>
          <w:trHeight w:val="454"/>
        </w:trPr>
        <w:tc>
          <w:tcPr>
            <w:tcW w:w="2034" w:type="pct"/>
            <w:gridSpan w:val="2"/>
            <w:vAlign w:val="bottom"/>
          </w:tcPr>
          <w:p w14:paraId="6A6966A0" w14:textId="55AADE74" w:rsidR="006D000F" w:rsidRPr="006D000F" w:rsidRDefault="00A327A9" w:rsidP="00C54B15">
            <w:pPr>
              <w:pStyle w:val="NormalIndent"/>
              <w:ind w:left="0"/>
              <w:rPr>
                <w:rFonts w:ascii="Montserrat Medium" w:hAnsi="Montserrat Medium"/>
                <w:sz w:val="24"/>
              </w:rPr>
            </w:pPr>
            <w:sdt>
              <w:sdtPr>
                <w:rPr>
                  <w:rFonts w:ascii="Montserrat Medium" w:hAnsi="Montserrat Medium"/>
                  <w:sz w:val="24"/>
                </w:rPr>
                <w:id w:val="740523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00F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6D000F" w:rsidRPr="006D000F">
              <w:rPr>
                <w:rFonts w:ascii="Montserrat Medium" w:hAnsi="Montserrat Medium"/>
                <w:sz w:val="24"/>
              </w:rPr>
              <w:t xml:space="preserve"> </w:t>
            </w:r>
            <w:r w:rsidR="006D000F" w:rsidRPr="00C54B15">
              <w:rPr>
                <w:rFonts w:ascii="Montserrat Medium" w:hAnsi="Montserrat Medium"/>
                <w:sz w:val="22"/>
              </w:rPr>
              <w:t>East Midlands</w:t>
            </w:r>
          </w:p>
        </w:tc>
        <w:tc>
          <w:tcPr>
            <w:tcW w:w="1443" w:type="pct"/>
            <w:vAlign w:val="bottom"/>
          </w:tcPr>
          <w:p w14:paraId="6892EC4D" w14:textId="3DC98947" w:rsidR="006D000F" w:rsidRPr="006D000F" w:rsidRDefault="00A327A9" w:rsidP="00C54B15">
            <w:pPr>
              <w:rPr>
                <w:rFonts w:ascii="Montserrat Medium" w:hAnsi="Montserrat Medium"/>
                <w:sz w:val="24"/>
              </w:rPr>
            </w:pPr>
            <w:sdt>
              <w:sdtPr>
                <w:rPr>
                  <w:rFonts w:ascii="Montserrat Medium" w:hAnsi="Montserrat Medium"/>
                  <w:sz w:val="24"/>
                </w:rPr>
                <w:id w:val="-2070565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00F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6D000F" w:rsidRPr="006D000F">
              <w:rPr>
                <w:rFonts w:ascii="Montserrat Medium" w:hAnsi="Montserrat Medium"/>
                <w:sz w:val="24"/>
              </w:rPr>
              <w:t xml:space="preserve"> </w:t>
            </w:r>
            <w:r w:rsidR="006D000F" w:rsidRPr="00C54B15">
              <w:rPr>
                <w:rFonts w:ascii="Montserrat Medium" w:hAnsi="Montserrat Medium"/>
                <w:sz w:val="22"/>
              </w:rPr>
              <w:t>Wales</w:t>
            </w:r>
          </w:p>
        </w:tc>
        <w:tc>
          <w:tcPr>
            <w:tcW w:w="132" w:type="pct"/>
            <w:gridSpan w:val="2"/>
            <w:vAlign w:val="bottom"/>
          </w:tcPr>
          <w:p w14:paraId="6780408E" w14:textId="7F5A2DDA" w:rsidR="006D000F" w:rsidRPr="006D000F" w:rsidRDefault="006D000F" w:rsidP="00C54B15">
            <w:pPr>
              <w:rPr>
                <w:rFonts w:ascii="Montserrat Medium" w:hAnsi="Montserrat Medium"/>
                <w:sz w:val="24"/>
              </w:rPr>
            </w:pPr>
          </w:p>
        </w:tc>
      </w:tr>
      <w:tr w:rsidR="006D000F" w:rsidRPr="00846B76" w14:paraId="6F04D6D5" w14:textId="77777777" w:rsidTr="00C54B15">
        <w:trPr>
          <w:gridAfter w:val="1"/>
          <w:wAfter w:w="1391" w:type="pct"/>
          <w:trHeight w:val="454"/>
        </w:trPr>
        <w:tc>
          <w:tcPr>
            <w:tcW w:w="2034" w:type="pct"/>
            <w:gridSpan w:val="2"/>
            <w:vAlign w:val="bottom"/>
          </w:tcPr>
          <w:p w14:paraId="5B19ADCA" w14:textId="1AF32F17" w:rsidR="006D000F" w:rsidRPr="006D000F" w:rsidRDefault="00A327A9" w:rsidP="00C54B15">
            <w:pPr>
              <w:pStyle w:val="NormalIndent"/>
              <w:ind w:left="0"/>
              <w:rPr>
                <w:rFonts w:ascii="Montserrat Medium" w:hAnsi="Montserrat Medium"/>
                <w:sz w:val="24"/>
              </w:rPr>
            </w:pPr>
            <w:sdt>
              <w:sdtPr>
                <w:rPr>
                  <w:rFonts w:ascii="Montserrat Medium" w:hAnsi="Montserrat Medium"/>
                  <w:sz w:val="24"/>
                </w:rPr>
                <w:id w:val="451371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00F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6D000F" w:rsidRPr="006D000F">
              <w:rPr>
                <w:rFonts w:ascii="Montserrat Medium" w:hAnsi="Montserrat Medium"/>
                <w:sz w:val="24"/>
              </w:rPr>
              <w:t xml:space="preserve"> </w:t>
            </w:r>
            <w:r w:rsidR="006D000F" w:rsidRPr="00C54B15">
              <w:rPr>
                <w:rFonts w:ascii="Montserrat Medium" w:hAnsi="Montserrat Medium"/>
                <w:sz w:val="22"/>
              </w:rPr>
              <w:t>West Midlands</w:t>
            </w:r>
          </w:p>
        </w:tc>
        <w:tc>
          <w:tcPr>
            <w:tcW w:w="1443" w:type="pct"/>
            <w:vAlign w:val="bottom"/>
          </w:tcPr>
          <w:p w14:paraId="3A4C87C8" w14:textId="60708124" w:rsidR="006D000F" w:rsidRPr="006D000F" w:rsidRDefault="00A327A9" w:rsidP="00C54B15">
            <w:pPr>
              <w:rPr>
                <w:rFonts w:ascii="Montserrat Medium" w:hAnsi="Montserrat Medium"/>
                <w:sz w:val="24"/>
              </w:rPr>
            </w:pPr>
            <w:sdt>
              <w:sdtPr>
                <w:rPr>
                  <w:rFonts w:ascii="Montserrat Medium" w:hAnsi="Montserrat Medium"/>
                  <w:sz w:val="24"/>
                </w:rPr>
                <w:id w:val="113648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00F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6D000F" w:rsidRPr="006D000F">
              <w:rPr>
                <w:rFonts w:ascii="Montserrat Medium" w:hAnsi="Montserrat Medium"/>
                <w:sz w:val="24"/>
              </w:rPr>
              <w:t xml:space="preserve"> </w:t>
            </w:r>
            <w:r w:rsidR="006D000F" w:rsidRPr="00C54B15">
              <w:rPr>
                <w:rFonts w:ascii="Montserrat Medium" w:hAnsi="Montserrat Medium"/>
                <w:sz w:val="22"/>
              </w:rPr>
              <w:t>Northern Ireland</w:t>
            </w:r>
          </w:p>
        </w:tc>
        <w:tc>
          <w:tcPr>
            <w:tcW w:w="132" w:type="pct"/>
            <w:gridSpan w:val="2"/>
            <w:vAlign w:val="bottom"/>
          </w:tcPr>
          <w:p w14:paraId="032CF6CD" w14:textId="3B8B3EF3" w:rsidR="006D000F" w:rsidRPr="006D000F" w:rsidRDefault="006D000F" w:rsidP="00C54B15">
            <w:pPr>
              <w:rPr>
                <w:rFonts w:ascii="Montserrat Medium" w:hAnsi="Montserrat Medium"/>
                <w:sz w:val="24"/>
              </w:rPr>
            </w:pPr>
          </w:p>
        </w:tc>
      </w:tr>
      <w:tr w:rsidR="00C54B15" w:rsidRPr="00846B76" w14:paraId="2C641F5F" w14:textId="77777777" w:rsidTr="00C54B15">
        <w:trPr>
          <w:gridAfter w:val="1"/>
          <w:wAfter w:w="1391" w:type="pct"/>
          <w:trHeight w:val="454"/>
        </w:trPr>
        <w:tc>
          <w:tcPr>
            <w:tcW w:w="2034" w:type="pct"/>
            <w:gridSpan w:val="2"/>
            <w:vAlign w:val="bottom"/>
          </w:tcPr>
          <w:p w14:paraId="0FEA3DBD" w14:textId="77777777" w:rsidR="00C54B15" w:rsidRPr="006D000F" w:rsidRDefault="00C54B15" w:rsidP="00C54B15">
            <w:pPr>
              <w:pStyle w:val="NormalIndent"/>
              <w:ind w:left="0"/>
              <w:rPr>
                <w:rFonts w:ascii="Montserrat Medium" w:hAnsi="Montserrat Medium"/>
                <w:sz w:val="24"/>
              </w:rPr>
            </w:pPr>
          </w:p>
        </w:tc>
        <w:tc>
          <w:tcPr>
            <w:tcW w:w="1443" w:type="pct"/>
            <w:vAlign w:val="bottom"/>
          </w:tcPr>
          <w:p w14:paraId="284F2FD0" w14:textId="77777777" w:rsidR="00C54B15" w:rsidRPr="006D000F" w:rsidRDefault="00C54B15" w:rsidP="00C54B15">
            <w:pPr>
              <w:rPr>
                <w:rFonts w:ascii="Montserrat Medium" w:hAnsi="Montserrat Medium"/>
                <w:sz w:val="24"/>
              </w:rPr>
            </w:pPr>
          </w:p>
        </w:tc>
        <w:tc>
          <w:tcPr>
            <w:tcW w:w="132" w:type="pct"/>
            <w:gridSpan w:val="2"/>
            <w:vAlign w:val="bottom"/>
          </w:tcPr>
          <w:p w14:paraId="00EA023A" w14:textId="77777777" w:rsidR="00C54B15" w:rsidRPr="006D000F" w:rsidRDefault="00C54B15" w:rsidP="00C54B15">
            <w:pPr>
              <w:rPr>
                <w:rFonts w:ascii="Montserrat Medium" w:hAnsi="Montserrat Medium"/>
                <w:sz w:val="24"/>
              </w:rPr>
            </w:pPr>
          </w:p>
        </w:tc>
      </w:tr>
      <w:tr w:rsidR="006D000F" w:rsidRPr="00846B76" w14:paraId="61091132" w14:textId="77777777" w:rsidTr="00C54B15">
        <w:tc>
          <w:tcPr>
            <w:tcW w:w="5000" w:type="pct"/>
            <w:gridSpan w:val="6"/>
            <w:shd w:val="clear" w:color="auto" w:fill="3783B7"/>
            <w:vAlign w:val="bottom"/>
          </w:tcPr>
          <w:p w14:paraId="092B6687" w14:textId="2835E444" w:rsidR="006D000F" w:rsidRPr="006D000F" w:rsidRDefault="006D000F" w:rsidP="00C54B15">
            <w:pPr>
              <w:spacing w:before="120" w:after="120"/>
              <w:rPr>
                <w:rFonts w:ascii="Montserrat Medium" w:hAnsi="Montserrat Medium"/>
                <w:color w:val="FFFFFF" w:themeColor="background1"/>
              </w:rPr>
            </w:pPr>
            <w:r w:rsidRPr="006D000F">
              <w:rPr>
                <w:rFonts w:ascii="Montserrat Medium" w:hAnsi="Montserrat Medium"/>
                <w:color w:val="FFFFFF" w:themeColor="background1"/>
              </w:rPr>
              <w:t>BRIEF WORK HISTORY</w:t>
            </w:r>
            <w:r w:rsidR="00891A50">
              <w:rPr>
                <w:rFonts w:ascii="Montserrat Medium" w:hAnsi="Montserrat Medium"/>
                <w:color w:val="FFFFFF" w:themeColor="background1"/>
              </w:rPr>
              <w:t xml:space="preserve"> </w:t>
            </w:r>
            <w:r w:rsidR="006E45AF">
              <w:rPr>
                <w:rFonts w:ascii="Montserrat Medium" w:hAnsi="Montserrat Medium"/>
                <w:color w:val="FFFFFF" w:themeColor="background1"/>
              </w:rPr>
              <w:t xml:space="preserve">   </w:t>
            </w:r>
            <w:r w:rsidR="006E45AF" w:rsidRPr="006F342D"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</w:t>
            </w:r>
            <w:r w:rsidR="004A4519"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                 </w:t>
            </w:r>
            <w:r w:rsidR="006E45AF">
              <w:rPr>
                <w:rFonts w:ascii="Montserrat Medium" w:hAnsi="Montserrat Medium"/>
                <w:i/>
                <w:color w:val="FFFFFF" w:themeColor="background1"/>
                <w:sz w:val="18"/>
              </w:rPr>
              <w:t>Provide details of roles that you have held and what they entailed</w:t>
            </w:r>
          </w:p>
        </w:tc>
      </w:tr>
      <w:tr w:rsidR="006D000F" w:rsidRPr="00846B76" w14:paraId="2C878A2A" w14:textId="77777777" w:rsidTr="00C54B15"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14:paraId="0C762C20" w14:textId="77777777" w:rsidR="006D000F" w:rsidRPr="00846B76" w:rsidRDefault="006D000F" w:rsidP="00C54B15">
            <w:pPr>
              <w:tabs>
                <w:tab w:val="left" w:pos="2650"/>
              </w:tabs>
            </w:pPr>
            <w:r>
              <w:tab/>
            </w:r>
          </w:p>
        </w:tc>
      </w:tr>
      <w:tr w:rsidR="006D000F" w:rsidRPr="00846B76" w14:paraId="5257EBDD" w14:textId="77777777" w:rsidTr="00C54B15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1C58A50" w14:textId="77777777" w:rsidR="006D000F" w:rsidRPr="00846B76" w:rsidRDefault="006D000F" w:rsidP="00C54B15"/>
        </w:tc>
      </w:tr>
      <w:tr w:rsidR="006D000F" w:rsidRPr="00846B76" w14:paraId="68E00CD4" w14:textId="77777777" w:rsidTr="001944FB">
        <w:tc>
          <w:tcPr>
            <w:tcW w:w="5000" w:type="pct"/>
            <w:gridSpan w:val="6"/>
            <w:tcBorders>
              <w:top w:val="single" w:sz="4" w:space="0" w:color="auto"/>
            </w:tcBorders>
          </w:tcPr>
          <w:p w14:paraId="33268C45" w14:textId="77777777" w:rsidR="006D000F" w:rsidRPr="00846B76" w:rsidRDefault="006D000F" w:rsidP="00C54B15"/>
        </w:tc>
      </w:tr>
      <w:tr w:rsidR="004A4519" w:rsidRPr="00846B76" w14:paraId="1CC4C5B9" w14:textId="77777777" w:rsidTr="00C54B15">
        <w:tc>
          <w:tcPr>
            <w:tcW w:w="5000" w:type="pct"/>
            <w:gridSpan w:val="6"/>
            <w:shd w:val="clear" w:color="auto" w:fill="3783B7"/>
            <w:vAlign w:val="bottom"/>
          </w:tcPr>
          <w:p w14:paraId="3BE008F7" w14:textId="066847F4" w:rsidR="004A4519" w:rsidRPr="006D000F" w:rsidRDefault="004A4519" w:rsidP="00C54B15">
            <w:pPr>
              <w:spacing w:before="120" w:after="120"/>
              <w:rPr>
                <w:rFonts w:ascii="Montserrat Medium" w:hAnsi="Montserrat Medium"/>
                <w:color w:val="FFFFFF" w:themeColor="background1"/>
              </w:rPr>
            </w:pPr>
            <w:r>
              <w:rPr>
                <w:rFonts w:ascii="Montserrat Medium" w:hAnsi="Montserrat Medium"/>
                <w:color w:val="FFFFFF" w:themeColor="background1"/>
              </w:rPr>
              <w:t xml:space="preserve">MENTORING FOCUS  </w:t>
            </w:r>
            <w:r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   Provide details of any areas/themes in which you </w:t>
            </w:r>
            <w:r w:rsidR="001944FB">
              <w:rPr>
                <w:rFonts w:ascii="Montserrat Medium" w:hAnsi="Montserrat Medium"/>
                <w:i/>
                <w:color w:val="FFFFFF" w:themeColor="background1"/>
                <w:sz w:val="18"/>
              </w:rPr>
              <w:t>want to</w:t>
            </w:r>
            <w:r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focus your mentoring</w:t>
            </w:r>
          </w:p>
        </w:tc>
      </w:tr>
      <w:tr w:rsidR="004A4519" w:rsidRPr="00846B76" w14:paraId="50AB4A4A" w14:textId="77777777" w:rsidTr="00C54B15"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14:paraId="43E20374" w14:textId="77777777" w:rsidR="004A4519" w:rsidRPr="00846B76" w:rsidRDefault="004A4519" w:rsidP="00C54B15">
            <w:pPr>
              <w:tabs>
                <w:tab w:val="left" w:pos="2650"/>
              </w:tabs>
            </w:pPr>
            <w:r>
              <w:tab/>
            </w:r>
          </w:p>
        </w:tc>
      </w:tr>
      <w:tr w:rsidR="001944FB" w:rsidRPr="00846B76" w14:paraId="231CDC96" w14:textId="77777777" w:rsidTr="00C54B15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35DDE0F" w14:textId="77777777" w:rsidR="001944FB" w:rsidRPr="00846B76" w:rsidRDefault="001944FB" w:rsidP="00C54B15"/>
        </w:tc>
      </w:tr>
      <w:tr w:rsidR="004A4519" w:rsidRPr="00846B76" w14:paraId="4E9473D0" w14:textId="77777777" w:rsidTr="001944FB">
        <w:tc>
          <w:tcPr>
            <w:tcW w:w="5000" w:type="pct"/>
            <w:gridSpan w:val="6"/>
            <w:tcBorders>
              <w:top w:val="single" w:sz="4" w:space="0" w:color="auto"/>
            </w:tcBorders>
          </w:tcPr>
          <w:p w14:paraId="6CA69AFB" w14:textId="77777777" w:rsidR="004A4519" w:rsidRPr="00846B76" w:rsidRDefault="004A4519" w:rsidP="00C54B15"/>
        </w:tc>
      </w:tr>
      <w:tr w:rsidR="004A4519" w:rsidRPr="00846B76" w14:paraId="2ADC60B5" w14:textId="77777777" w:rsidTr="00C54B15">
        <w:tc>
          <w:tcPr>
            <w:tcW w:w="5000" w:type="pct"/>
            <w:gridSpan w:val="6"/>
            <w:shd w:val="clear" w:color="auto" w:fill="3783B7"/>
            <w:vAlign w:val="bottom"/>
          </w:tcPr>
          <w:p w14:paraId="482E14AF" w14:textId="5B2A6112" w:rsidR="004A4519" w:rsidRPr="006D000F" w:rsidRDefault="004A4519" w:rsidP="00C54B15">
            <w:pPr>
              <w:spacing w:before="120" w:after="120"/>
              <w:rPr>
                <w:rFonts w:ascii="Montserrat Medium" w:hAnsi="Montserrat Medium"/>
                <w:color w:val="FFFFFF" w:themeColor="background1"/>
              </w:rPr>
            </w:pPr>
            <w:r>
              <w:rPr>
                <w:rFonts w:ascii="Montserrat Medium" w:hAnsi="Montserrat Medium"/>
                <w:color w:val="FFFFFF" w:themeColor="background1"/>
              </w:rPr>
              <w:t xml:space="preserve">SKILLS AND EXPERIENCE     </w:t>
            </w:r>
            <w:r w:rsidR="001944FB">
              <w:rPr>
                <w:rFonts w:ascii="Montserrat Medium" w:hAnsi="Montserrat Medium"/>
                <w:color w:val="FFFFFF" w:themeColor="background1"/>
              </w:rPr>
              <w:t xml:space="preserve">                                    </w:t>
            </w:r>
            <w:r>
              <w:rPr>
                <w:rFonts w:ascii="Montserrat Medium" w:hAnsi="Montserrat Medium"/>
                <w:color w:val="FFFFFF" w:themeColor="background1"/>
              </w:rPr>
              <w:t xml:space="preserve"> </w:t>
            </w:r>
            <w:r w:rsidRPr="006F342D"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</w:t>
            </w:r>
            <w:r>
              <w:rPr>
                <w:rFonts w:ascii="Montserrat Medium" w:hAnsi="Montserrat Medium"/>
                <w:i/>
                <w:color w:val="FFFFFF" w:themeColor="background1"/>
                <w:sz w:val="18"/>
              </w:rPr>
              <w:t>Detail any relevant</w:t>
            </w:r>
            <w:r w:rsidR="001944FB"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skills and</w:t>
            </w:r>
            <w:r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experience</w:t>
            </w:r>
          </w:p>
        </w:tc>
      </w:tr>
      <w:tr w:rsidR="004A4519" w:rsidRPr="00846B76" w14:paraId="5D8FBB8B" w14:textId="77777777" w:rsidTr="00C54B15"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14:paraId="6376BF24" w14:textId="77777777" w:rsidR="004A4519" w:rsidRPr="00846B76" w:rsidRDefault="004A4519" w:rsidP="00C54B15">
            <w:pPr>
              <w:tabs>
                <w:tab w:val="left" w:pos="2650"/>
              </w:tabs>
            </w:pPr>
            <w:r>
              <w:tab/>
            </w:r>
          </w:p>
        </w:tc>
      </w:tr>
      <w:tr w:rsidR="004A4519" w:rsidRPr="00846B76" w14:paraId="627FA49E" w14:textId="77777777" w:rsidTr="00C54B15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11F229C" w14:textId="77777777" w:rsidR="004A4519" w:rsidRPr="00846B76" w:rsidRDefault="004A4519" w:rsidP="00C54B15"/>
        </w:tc>
      </w:tr>
      <w:tr w:rsidR="004A4519" w:rsidRPr="00846B76" w14:paraId="1BC9490D" w14:textId="77777777" w:rsidTr="00C54B15">
        <w:tc>
          <w:tcPr>
            <w:tcW w:w="5000" w:type="pct"/>
            <w:gridSpan w:val="6"/>
            <w:shd w:val="clear" w:color="auto" w:fill="3783B7"/>
            <w:vAlign w:val="bottom"/>
          </w:tcPr>
          <w:p w14:paraId="56692BFC" w14:textId="71445C88" w:rsidR="004A4519" w:rsidRPr="006D000F" w:rsidRDefault="004A4519" w:rsidP="00C54B15">
            <w:pPr>
              <w:spacing w:before="120" w:after="120"/>
              <w:jc w:val="right"/>
              <w:rPr>
                <w:rFonts w:ascii="Montserrat Medium" w:hAnsi="Montserrat Medium"/>
                <w:color w:val="FFFFFF" w:themeColor="background1"/>
              </w:rPr>
            </w:pPr>
            <w:r>
              <w:rPr>
                <w:rFonts w:ascii="Montserrat Medium" w:hAnsi="Montserrat Medium"/>
                <w:color w:val="FFFFFF" w:themeColor="background1"/>
              </w:rPr>
              <w:lastRenderedPageBreak/>
              <w:t xml:space="preserve">MOTIVATIONS  </w:t>
            </w:r>
            <w:r w:rsidR="0021183C">
              <w:rPr>
                <w:rFonts w:ascii="Montserrat Medium" w:hAnsi="Montserrat Medium"/>
                <w:color w:val="FFFFFF" w:themeColor="background1"/>
              </w:rPr>
              <w:t xml:space="preserve">         </w:t>
            </w:r>
            <w:r w:rsidR="001944FB">
              <w:rPr>
                <w:rFonts w:ascii="Montserrat Medium" w:hAnsi="Montserrat Medium"/>
                <w:color w:val="FFFFFF" w:themeColor="background1"/>
              </w:rPr>
              <w:t xml:space="preserve">  </w:t>
            </w:r>
            <w:r w:rsidR="0021183C">
              <w:rPr>
                <w:rFonts w:ascii="Montserrat Medium" w:hAnsi="Montserrat Medium"/>
                <w:color w:val="FFFFFF" w:themeColor="background1"/>
              </w:rPr>
              <w:t xml:space="preserve">      </w:t>
            </w:r>
            <w:r w:rsidR="001944FB">
              <w:rPr>
                <w:rFonts w:ascii="Montserrat Medium" w:hAnsi="Montserrat Medium"/>
                <w:color w:val="FFFFFF" w:themeColor="background1"/>
              </w:rPr>
              <w:t xml:space="preserve">           </w:t>
            </w:r>
            <w:r w:rsidR="0021183C">
              <w:rPr>
                <w:rFonts w:ascii="Montserrat Medium" w:hAnsi="Montserrat Medium"/>
                <w:color w:val="FFFFFF" w:themeColor="background1"/>
              </w:rPr>
              <w:t xml:space="preserve">                     </w:t>
            </w:r>
            <w:r w:rsidR="001944FB">
              <w:rPr>
                <w:rFonts w:ascii="Montserrat Medium" w:hAnsi="Montserrat Medium"/>
                <w:color w:val="FFFFFF" w:themeColor="background1"/>
              </w:rPr>
              <w:t xml:space="preserve"> </w:t>
            </w:r>
            <w:r w:rsidR="0021183C">
              <w:rPr>
                <w:rFonts w:ascii="Montserrat Medium" w:hAnsi="Montserrat Medium"/>
                <w:color w:val="FFFFFF" w:themeColor="background1"/>
              </w:rPr>
              <w:t xml:space="preserve">                  </w:t>
            </w:r>
            <w:r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Why do you want to </w:t>
            </w:r>
            <w:r w:rsidR="001944FB">
              <w:rPr>
                <w:rFonts w:ascii="Montserrat Medium" w:hAnsi="Montserrat Medium"/>
                <w:i/>
                <w:color w:val="FFFFFF" w:themeColor="background1"/>
                <w:sz w:val="18"/>
              </w:rPr>
              <w:t>be mentored</w:t>
            </w:r>
            <w:r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? </w:t>
            </w:r>
            <w:r w:rsidR="0021183C"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                </w:t>
            </w:r>
            <w:r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What do you </w:t>
            </w:r>
            <w:r w:rsidR="001944FB">
              <w:rPr>
                <w:rFonts w:ascii="Montserrat Medium" w:hAnsi="Montserrat Medium"/>
                <w:i/>
                <w:color w:val="FFFFFF" w:themeColor="background1"/>
                <w:sz w:val="18"/>
              </w:rPr>
              <w:t>hope</w:t>
            </w:r>
            <w:r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to gain from the programme?</w:t>
            </w:r>
          </w:p>
        </w:tc>
      </w:tr>
      <w:tr w:rsidR="004A4519" w:rsidRPr="00846B76" w14:paraId="01C2F521" w14:textId="77777777" w:rsidTr="00C54B15"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14:paraId="14043DC9" w14:textId="77777777" w:rsidR="004A4519" w:rsidRPr="00846B76" w:rsidRDefault="004A4519" w:rsidP="00C54B15">
            <w:pPr>
              <w:tabs>
                <w:tab w:val="left" w:pos="2650"/>
              </w:tabs>
            </w:pPr>
            <w:r>
              <w:tab/>
            </w:r>
          </w:p>
        </w:tc>
      </w:tr>
      <w:tr w:rsidR="004A4519" w:rsidRPr="00846B76" w14:paraId="2CF89DE3" w14:textId="77777777" w:rsidTr="00C54B15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F42B3CD" w14:textId="77777777" w:rsidR="004A4519" w:rsidRPr="00846B76" w:rsidRDefault="004A4519" w:rsidP="00C54B15"/>
        </w:tc>
      </w:tr>
      <w:tr w:rsidR="004A4519" w:rsidRPr="00846B76" w14:paraId="6B1EB050" w14:textId="77777777" w:rsidTr="00C54B15">
        <w:tc>
          <w:tcPr>
            <w:tcW w:w="5000" w:type="pct"/>
            <w:gridSpan w:val="6"/>
            <w:tcBorders>
              <w:top w:val="single" w:sz="4" w:space="0" w:color="auto"/>
            </w:tcBorders>
          </w:tcPr>
          <w:p w14:paraId="58CDD2D9" w14:textId="77777777" w:rsidR="004A4519" w:rsidRPr="00846B76" w:rsidRDefault="004A4519" w:rsidP="00C54B15"/>
        </w:tc>
      </w:tr>
      <w:tr w:rsidR="004A4519" w:rsidRPr="00846B76" w14:paraId="0BFCE7EA" w14:textId="77777777" w:rsidTr="00C54B15">
        <w:tc>
          <w:tcPr>
            <w:tcW w:w="5000" w:type="pct"/>
            <w:gridSpan w:val="6"/>
            <w:shd w:val="clear" w:color="auto" w:fill="3783B7"/>
            <w:vAlign w:val="bottom"/>
          </w:tcPr>
          <w:p w14:paraId="5A806DB0" w14:textId="65981F14" w:rsidR="004A4519" w:rsidRPr="006D000F" w:rsidRDefault="004A4519" w:rsidP="00C54B15">
            <w:pPr>
              <w:spacing w:before="120" w:after="120"/>
              <w:rPr>
                <w:rFonts w:ascii="Montserrat Medium" w:hAnsi="Montserrat Medium"/>
                <w:color w:val="FFFFFF" w:themeColor="background1"/>
              </w:rPr>
            </w:pPr>
            <w:r>
              <w:rPr>
                <w:rFonts w:ascii="Montserrat Medium" w:hAnsi="Montserrat Medium"/>
                <w:color w:val="FFFFFF" w:themeColor="background1"/>
              </w:rPr>
              <w:t xml:space="preserve">WHAT IS IMPORTANT TO ME?                      </w:t>
            </w:r>
            <w:r>
              <w:rPr>
                <w:rFonts w:ascii="Montserrat Medium" w:hAnsi="Montserrat Medium"/>
                <w:i/>
                <w:color w:val="FFFFFF" w:themeColor="background1"/>
                <w:sz w:val="18"/>
              </w:rPr>
              <w:t>These could be people, values or hobbies/interests</w:t>
            </w:r>
          </w:p>
        </w:tc>
      </w:tr>
      <w:tr w:rsidR="004A4519" w:rsidRPr="00846B76" w14:paraId="096F1396" w14:textId="77777777" w:rsidTr="00C54B15"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14:paraId="0059A081" w14:textId="77777777" w:rsidR="004A4519" w:rsidRPr="00846B76" w:rsidRDefault="004A4519" w:rsidP="00C54B15">
            <w:pPr>
              <w:tabs>
                <w:tab w:val="left" w:pos="2650"/>
              </w:tabs>
            </w:pPr>
            <w:r>
              <w:tab/>
            </w:r>
          </w:p>
        </w:tc>
      </w:tr>
      <w:tr w:rsidR="004A4519" w:rsidRPr="00846B76" w14:paraId="66ACD34B" w14:textId="77777777" w:rsidTr="00C54B15">
        <w:tc>
          <w:tcPr>
            <w:tcW w:w="5000" w:type="pct"/>
            <w:gridSpan w:val="6"/>
            <w:tcBorders>
              <w:top w:val="single" w:sz="4" w:space="0" w:color="auto"/>
            </w:tcBorders>
          </w:tcPr>
          <w:p w14:paraId="2126C052" w14:textId="77777777" w:rsidR="004A4519" w:rsidRPr="00846B76" w:rsidRDefault="004A4519" w:rsidP="00C54B15"/>
        </w:tc>
      </w:tr>
      <w:tr w:rsidR="004A4519" w:rsidRPr="00846B76" w14:paraId="03C2AB47" w14:textId="77777777" w:rsidTr="00C54B15">
        <w:tc>
          <w:tcPr>
            <w:tcW w:w="5000" w:type="pct"/>
            <w:gridSpan w:val="6"/>
            <w:shd w:val="clear" w:color="auto" w:fill="3783B7"/>
            <w:vAlign w:val="bottom"/>
          </w:tcPr>
          <w:p w14:paraId="17ED4026" w14:textId="3BB44CC1" w:rsidR="004A4519" w:rsidRPr="006D000F" w:rsidRDefault="004A4519" w:rsidP="00C54B15">
            <w:pPr>
              <w:spacing w:before="120" w:after="120"/>
              <w:rPr>
                <w:rFonts w:ascii="Montserrat Medium" w:hAnsi="Montserrat Medium"/>
                <w:color w:val="FFFFFF" w:themeColor="background1"/>
              </w:rPr>
            </w:pPr>
            <w:r>
              <w:rPr>
                <w:rFonts w:ascii="Montserrat Medium" w:hAnsi="Montserrat Medium"/>
                <w:color w:val="FFFFFF" w:themeColor="background1"/>
              </w:rPr>
              <w:t xml:space="preserve">WHAT DO PEOPLE LIKE ABOUT ME?    </w:t>
            </w:r>
            <w:r w:rsidR="0021183C">
              <w:rPr>
                <w:rFonts w:ascii="Montserrat Medium" w:hAnsi="Montserrat Medium"/>
                <w:color w:val="FFFFFF" w:themeColor="background1"/>
              </w:rPr>
              <w:t xml:space="preserve">         </w:t>
            </w:r>
            <w:r w:rsidR="0021183C">
              <w:rPr>
                <w:rFonts w:ascii="Montserrat Medium" w:hAnsi="Montserrat Medium"/>
                <w:i/>
                <w:color w:val="FFFFFF" w:themeColor="background1"/>
                <w:sz w:val="18"/>
              </w:rPr>
              <w:t>What do others say are your positive qualities?</w:t>
            </w:r>
          </w:p>
        </w:tc>
      </w:tr>
      <w:tr w:rsidR="004A4519" w:rsidRPr="00846B76" w14:paraId="2C6791A9" w14:textId="77777777" w:rsidTr="00C54B15"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14:paraId="5E31827B" w14:textId="77777777" w:rsidR="004A4519" w:rsidRPr="00846B76" w:rsidRDefault="004A4519" w:rsidP="00C54B15">
            <w:pPr>
              <w:tabs>
                <w:tab w:val="left" w:pos="2650"/>
              </w:tabs>
            </w:pPr>
            <w:r>
              <w:tab/>
            </w:r>
          </w:p>
        </w:tc>
      </w:tr>
      <w:tr w:rsidR="004A4519" w:rsidRPr="00846B76" w14:paraId="6503B8A2" w14:textId="77777777" w:rsidTr="00C54B15">
        <w:tc>
          <w:tcPr>
            <w:tcW w:w="5000" w:type="pct"/>
            <w:gridSpan w:val="6"/>
            <w:tcBorders>
              <w:top w:val="single" w:sz="4" w:space="0" w:color="auto"/>
            </w:tcBorders>
          </w:tcPr>
          <w:p w14:paraId="08D4C12E" w14:textId="77777777" w:rsidR="004A4519" w:rsidRPr="00846B76" w:rsidRDefault="004A4519" w:rsidP="00C54B15"/>
        </w:tc>
      </w:tr>
      <w:tr w:rsidR="0021183C" w:rsidRPr="00846B76" w14:paraId="5EA36FAA" w14:textId="77777777" w:rsidTr="00C54B15">
        <w:tc>
          <w:tcPr>
            <w:tcW w:w="5000" w:type="pct"/>
            <w:gridSpan w:val="6"/>
            <w:shd w:val="clear" w:color="auto" w:fill="3783B7"/>
            <w:vAlign w:val="bottom"/>
          </w:tcPr>
          <w:p w14:paraId="0EF16B06" w14:textId="333B3E01" w:rsidR="0021183C" w:rsidRPr="006D000F" w:rsidRDefault="0021183C" w:rsidP="00C54B15">
            <w:pPr>
              <w:spacing w:before="120" w:after="120"/>
              <w:rPr>
                <w:rFonts w:ascii="Montserrat Medium" w:hAnsi="Montserrat Medium"/>
                <w:color w:val="FFFFFF" w:themeColor="background1"/>
              </w:rPr>
            </w:pPr>
            <w:r>
              <w:rPr>
                <w:rFonts w:ascii="Montserrat Medium" w:hAnsi="Montserrat Medium"/>
                <w:color w:val="FFFFFF" w:themeColor="background1"/>
              </w:rPr>
              <w:t xml:space="preserve">WHY CHOOSE YOU?    </w:t>
            </w:r>
            <w:r w:rsidRPr="006F342D"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</w:t>
            </w:r>
            <w:r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               </w:t>
            </w:r>
            <w:r w:rsidR="001944FB"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                               What would you bring to the mentoring relationship</w:t>
            </w:r>
            <w:r>
              <w:rPr>
                <w:rFonts w:ascii="Montserrat Medium" w:hAnsi="Montserrat Medium"/>
                <w:i/>
                <w:color w:val="FFFFFF" w:themeColor="background1"/>
                <w:sz w:val="18"/>
              </w:rPr>
              <w:t>?</w:t>
            </w:r>
          </w:p>
        </w:tc>
      </w:tr>
      <w:tr w:rsidR="0021183C" w:rsidRPr="00846B76" w14:paraId="7098ADE6" w14:textId="77777777" w:rsidTr="00C54B15"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14:paraId="3EFFA639" w14:textId="77777777" w:rsidR="0021183C" w:rsidRPr="00846B76" w:rsidRDefault="0021183C" w:rsidP="00C54B15">
            <w:pPr>
              <w:tabs>
                <w:tab w:val="left" w:pos="2650"/>
              </w:tabs>
            </w:pPr>
            <w:r>
              <w:tab/>
            </w:r>
          </w:p>
        </w:tc>
      </w:tr>
      <w:tr w:rsidR="0021183C" w:rsidRPr="00846B76" w14:paraId="36F07393" w14:textId="77777777" w:rsidTr="00C54B15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C543E8D" w14:textId="77777777" w:rsidR="0021183C" w:rsidRPr="00846B76" w:rsidRDefault="0021183C" w:rsidP="00C54B15"/>
        </w:tc>
      </w:tr>
      <w:tr w:rsidR="0021183C" w:rsidRPr="00846B76" w14:paraId="19603E1F" w14:textId="77777777" w:rsidTr="00B00B98">
        <w:tc>
          <w:tcPr>
            <w:tcW w:w="5000" w:type="pct"/>
            <w:gridSpan w:val="6"/>
            <w:tcBorders>
              <w:top w:val="single" w:sz="4" w:space="0" w:color="auto"/>
            </w:tcBorders>
          </w:tcPr>
          <w:p w14:paraId="418EABC3" w14:textId="77777777" w:rsidR="0021183C" w:rsidRPr="00846B76" w:rsidRDefault="0021183C" w:rsidP="00C54B15"/>
        </w:tc>
      </w:tr>
      <w:tr w:rsidR="0021183C" w:rsidRPr="00846B76" w14:paraId="14034C47" w14:textId="77777777" w:rsidTr="00B00B98">
        <w:tc>
          <w:tcPr>
            <w:tcW w:w="5000" w:type="pct"/>
            <w:gridSpan w:val="6"/>
            <w:shd w:val="clear" w:color="auto" w:fill="3783B7"/>
            <w:vAlign w:val="bottom"/>
          </w:tcPr>
          <w:p w14:paraId="2E3DCD8C" w14:textId="48A3FE35" w:rsidR="0021183C" w:rsidRPr="006D000F" w:rsidRDefault="0021183C" w:rsidP="00C54B15">
            <w:pPr>
              <w:spacing w:before="120" w:after="120"/>
              <w:jc w:val="right"/>
              <w:rPr>
                <w:rFonts w:ascii="Montserrat Medium" w:hAnsi="Montserrat Medium"/>
                <w:color w:val="FFFFFF" w:themeColor="background1"/>
              </w:rPr>
            </w:pPr>
            <w:r>
              <w:rPr>
                <w:rFonts w:ascii="Montserrat Medium" w:hAnsi="Montserrat Medium"/>
                <w:color w:val="FFFFFF" w:themeColor="background1"/>
              </w:rPr>
              <w:t xml:space="preserve">HOW BEST TO CONNECT WITH ME?              </w:t>
            </w:r>
            <w:r w:rsidRPr="006F342D"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</w:t>
            </w:r>
            <w:r>
              <w:rPr>
                <w:rFonts w:ascii="Montserrat Medium" w:hAnsi="Montserrat Medium"/>
                <w:i/>
                <w:color w:val="FFFFFF" w:themeColor="background1"/>
                <w:sz w:val="18"/>
              </w:rPr>
              <w:t>State your preferred means of communication               e.g. phone, email, Skype?</w:t>
            </w:r>
          </w:p>
        </w:tc>
      </w:tr>
      <w:tr w:rsidR="0021183C" w:rsidRPr="00846B76" w14:paraId="2539C6D3" w14:textId="77777777" w:rsidTr="00B00B98"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14:paraId="7ED0A43D" w14:textId="77777777" w:rsidR="0021183C" w:rsidRPr="00846B76" w:rsidRDefault="0021183C" w:rsidP="00C54B15"/>
        </w:tc>
      </w:tr>
      <w:tr w:rsidR="00C54B15" w:rsidRPr="00846B76" w14:paraId="3BFAD201" w14:textId="77777777" w:rsidTr="00C54B15">
        <w:tc>
          <w:tcPr>
            <w:tcW w:w="5000" w:type="pct"/>
            <w:gridSpan w:val="6"/>
            <w:tcBorders>
              <w:top w:val="single" w:sz="4" w:space="0" w:color="auto"/>
            </w:tcBorders>
          </w:tcPr>
          <w:p w14:paraId="02240C5C" w14:textId="77777777" w:rsidR="00C54B15" w:rsidRPr="00846B76" w:rsidRDefault="00C54B15" w:rsidP="00C54B15"/>
        </w:tc>
      </w:tr>
      <w:tr w:rsidR="0021183C" w:rsidRPr="00846B76" w14:paraId="341A92E7" w14:textId="77777777" w:rsidTr="00C54B15">
        <w:tc>
          <w:tcPr>
            <w:tcW w:w="5000" w:type="pct"/>
            <w:gridSpan w:val="6"/>
            <w:shd w:val="clear" w:color="auto" w:fill="3783B7"/>
            <w:vAlign w:val="bottom"/>
          </w:tcPr>
          <w:p w14:paraId="708EDF54" w14:textId="416DE18D" w:rsidR="0021183C" w:rsidRPr="006D000F" w:rsidRDefault="0021183C" w:rsidP="00C54B15">
            <w:pPr>
              <w:spacing w:before="120" w:after="120"/>
              <w:rPr>
                <w:rFonts w:ascii="Montserrat Medium" w:hAnsi="Montserrat Medium"/>
                <w:color w:val="FFFFFF" w:themeColor="background1"/>
              </w:rPr>
            </w:pPr>
            <w:r>
              <w:rPr>
                <w:rFonts w:ascii="Montserrat Medium" w:hAnsi="Montserrat Medium"/>
                <w:color w:val="FFFFFF" w:themeColor="background1"/>
              </w:rPr>
              <w:t xml:space="preserve">PREFERRED TIMES / LOCATION              </w:t>
            </w:r>
            <w:r w:rsidRPr="006F342D"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</w:t>
            </w:r>
            <w:r>
              <w:rPr>
                <w:rFonts w:ascii="Montserrat Medium" w:hAnsi="Montserrat Medium"/>
                <w:i/>
                <w:color w:val="FFFFFF" w:themeColor="background1"/>
                <w:sz w:val="18"/>
              </w:rPr>
              <w:t>Are there any days / times that you are unable to do?</w:t>
            </w:r>
          </w:p>
        </w:tc>
      </w:tr>
      <w:tr w:rsidR="0021183C" w:rsidRPr="00846B76" w14:paraId="7774724A" w14:textId="77777777" w:rsidTr="00C54B15"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14:paraId="7A826548" w14:textId="77777777" w:rsidR="0021183C" w:rsidRPr="00846B76" w:rsidRDefault="0021183C" w:rsidP="00C54B15">
            <w:pPr>
              <w:tabs>
                <w:tab w:val="left" w:pos="2650"/>
              </w:tabs>
            </w:pPr>
            <w:r>
              <w:tab/>
            </w:r>
          </w:p>
        </w:tc>
      </w:tr>
      <w:tr w:rsidR="0021183C" w:rsidRPr="00846B76" w14:paraId="55BE0727" w14:textId="77777777" w:rsidTr="00C54B15">
        <w:tc>
          <w:tcPr>
            <w:tcW w:w="5000" w:type="pct"/>
            <w:gridSpan w:val="6"/>
            <w:tcBorders>
              <w:top w:val="single" w:sz="4" w:space="0" w:color="auto"/>
            </w:tcBorders>
          </w:tcPr>
          <w:p w14:paraId="495179E4" w14:textId="77777777" w:rsidR="0021183C" w:rsidRPr="00846B76" w:rsidRDefault="0021183C" w:rsidP="00C54B15"/>
        </w:tc>
      </w:tr>
      <w:tr w:rsidR="0021183C" w:rsidRPr="00846B76" w14:paraId="5D4BA3A8" w14:textId="77777777" w:rsidTr="00C54B15">
        <w:tc>
          <w:tcPr>
            <w:tcW w:w="5000" w:type="pct"/>
            <w:gridSpan w:val="6"/>
            <w:shd w:val="clear" w:color="auto" w:fill="3783B7"/>
            <w:vAlign w:val="bottom"/>
          </w:tcPr>
          <w:p w14:paraId="2F72AC60" w14:textId="49056E24" w:rsidR="0021183C" w:rsidRPr="006D000F" w:rsidRDefault="00C54B15" w:rsidP="00C54B15">
            <w:pPr>
              <w:spacing w:before="120" w:after="120"/>
              <w:rPr>
                <w:rFonts w:ascii="Montserrat Medium" w:hAnsi="Montserrat Medium"/>
                <w:color w:val="FFFFFF" w:themeColor="background1"/>
              </w:rPr>
            </w:pPr>
            <w:r>
              <w:rPr>
                <w:rFonts w:ascii="Montserrat Medium" w:hAnsi="Montserrat Medium"/>
                <w:color w:val="FFFFFF" w:themeColor="background1"/>
              </w:rPr>
              <w:t xml:space="preserve">AN INTERESTING FACT ABOUT ME… </w:t>
            </w:r>
            <w:r w:rsidR="0021183C">
              <w:rPr>
                <w:rFonts w:ascii="Montserrat Medium" w:hAnsi="Montserrat Medium"/>
                <w:color w:val="FFFFFF" w:themeColor="background1"/>
              </w:rPr>
              <w:t xml:space="preserve">    </w:t>
            </w:r>
            <w:r>
              <w:rPr>
                <w:rFonts w:ascii="Montserrat Medium" w:hAnsi="Montserrat Medium"/>
                <w:color w:val="FFFFFF" w:themeColor="background1"/>
              </w:rPr>
              <w:t xml:space="preserve">                 </w:t>
            </w:r>
            <w:r w:rsidR="0021183C" w:rsidRPr="006F342D">
              <w:rPr>
                <w:rFonts w:ascii="Montserrat Medium" w:hAnsi="Montserrat Medium"/>
                <w:i/>
                <w:color w:val="FFFFFF" w:themeColor="background1"/>
                <w:sz w:val="18"/>
              </w:rPr>
              <w:t xml:space="preserve"> </w:t>
            </w:r>
            <w:r>
              <w:rPr>
                <w:rFonts w:ascii="Montserrat Medium" w:hAnsi="Montserrat Medium"/>
                <w:i/>
                <w:color w:val="FFFFFF" w:themeColor="background1"/>
                <w:sz w:val="18"/>
              </w:rPr>
              <w:t>Something that people might not know!</w:t>
            </w:r>
          </w:p>
        </w:tc>
      </w:tr>
      <w:tr w:rsidR="00C54B15" w:rsidRPr="00846B76" w14:paraId="7BE14F71" w14:textId="77777777" w:rsidTr="00C54B15"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14:paraId="00774D68" w14:textId="77777777" w:rsidR="00C54B15" w:rsidRDefault="00C54B15" w:rsidP="00C54B15">
            <w:pPr>
              <w:tabs>
                <w:tab w:val="left" w:pos="2650"/>
              </w:tabs>
            </w:pPr>
          </w:p>
        </w:tc>
      </w:tr>
    </w:tbl>
    <w:p w14:paraId="5DB7694C" w14:textId="560BF49A" w:rsidR="000172E5" w:rsidRPr="00394D66" w:rsidRDefault="000172E5" w:rsidP="00C54B15">
      <w:pPr>
        <w:tabs>
          <w:tab w:val="left" w:pos="7845"/>
        </w:tabs>
        <w:rPr>
          <w:sz w:val="4"/>
        </w:rPr>
      </w:pPr>
    </w:p>
    <w:sectPr w:rsidR="000172E5" w:rsidRPr="00394D66" w:rsidSect="00C54B15">
      <w:headerReference w:type="default" r:id="rId12"/>
      <w:footerReference w:type="default" r:id="rId13"/>
      <w:pgSz w:w="12240" w:h="15840"/>
      <w:pgMar w:top="851" w:right="720" w:bottom="720" w:left="720" w:header="34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6B84AF" w14:textId="77777777" w:rsidR="00A327A9" w:rsidRDefault="00A327A9" w:rsidP="000172E5">
      <w:pPr>
        <w:spacing w:after="0" w:line="240" w:lineRule="auto"/>
      </w:pPr>
      <w:r>
        <w:separator/>
      </w:r>
    </w:p>
  </w:endnote>
  <w:endnote w:type="continuationSeparator" w:id="0">
    <w:p w14:paraId="023F55E3" w14:textId="77777777" w:rsidR="00A327A9" w:rsidRDefault="00A327A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59EFB54-5CF4-41DA-8053-75BF2FF8870D}"/>
    <w:embedBold r:id="rId2" w:fontKey="{99C19E30-CD63-4786-96D1-A96DB097A337}"/>
    <w:embedItalic r:id="rId3" w:fontKey="{9904DB11-E5B4-4D36-9764-5C79C476791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38C5ACC-6083-4ACA-ADF7-67DD0079F20F}"/>
    <w:embedBold r:id="rId5" w:fontKey="{B403CEFE-987E-4E0E-84C8-4DEE70C6FC6E}"/>
    <w:embedItalic r:id="rId6" w:fontKey="{AAAE22EA-808E-4935-86C4-472F801F5ED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880A000-AF47-4316-A6F5-9848E164C736}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8" w:fontKey="{71AB07B0-EEB7-4342-A8C9-FCE87DCFDC28}"/>
    <w:embedBold r:id="rId9" w:fontKey="{4225E3D9-95E0-4364-9AC6-F2E9949C294E}"/>
    <w:embedItalic r:id="rId10" w:fontKey="{24088D0A-8E3C-4E8B-822F-A9AD8FD02C0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CF5A953D-A229-4280-A0B1-ED27322A3F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6098"/>
    </w:tblGrid>
    <w:tr w:rsidR="00311D4F" w:rsidRPr="00311D4F" w14:paraId="47DC25A3" w14:textId="77777777" w:rsidTr="00BD0DCC">
      <w:tc>
        <w:tcPr>
          <w:tcW w:w="4675" w:type="dxa"/>
          <w:vAlign w:val="center"/>
        </w:tcPr>
        <w:p w14:paraId="43D4D427" w14:textId="33C56FEA" w:rsidR="00311D4F" w:rsidRPr="00311D4F" w:rsidRDefault="003B34B4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38633BC0" wp14:editId="51F80320">
                <wp:extent cx="1665348" cy="559030"/>
                <wp:effectExtent l="0" t="0" r="63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VM-logo-long-BoW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348" cy="559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8" w:type="dxa"/>
          <w:vAlign w:val="center"/>
        </w:tcPr>
        <w:p w14:paraId="56DBC331" w14:textId="0ADCC250" w:rsidR="00311D4F" w:rsidRPr="00311D4F" w:rsidRDefault="00BD0DCC" w:rsidP="00BD0DCC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rFonts w:ascii="Montserrat Medium" w:eastAsia="Calibri" w:hAnsi="Montserrat Medium" w:cs="Times New Roman"/>
              <w:b/>
              <w:noProof/>
              <w:color w:val="1D86CD"/>
              <w:sz w:val="44"/>
              <w:szCs w:val="24"/>
            </w:rPr>
            <w:t>MENTEE</w:t>
          </w:r>
        </w:p>
      </w:tc>
    </w:tr>
  </w:tbl>
  <w:p w14:paraId="639CBB33" w14:textId="76D53DDD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01867E" w14:textId="77777777" w:rsidR="00A327A9" w:rsidRDefault="00A327A9" w:rsidP="000172E5">
      <w:pPr>
        <w:spacing w:after="0" w:line="240" w:lineRule="auto"/>
      </w:pPr>
      <w:r>
        <w:separator/>
      </w:r>
    </w:p>
  </w:footnote>
  <w:footnote w:type="continuationSeparator" w:id="0">
    <w:p w14:paraId="1A9BDD10" w14:textId="77777777" w:rsidR="00A327A9" w:rsidRDefault="00A327A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14:paraId="1A889D0E" w14:textId="77777777" w:rsidTr="00384B05">
      <w:trPr>
        <w:trHeight w:val="990"/>
      </w:trPr>
      <w:tc>
        <w:tcPr>
          <w:tcW w:w="1350" w:type="dxa"/>
          <w:vAlign w:val="center"/>
        </w:tcPr>
        <w:p w14:paraId="64EAE521" w14:textId="141440B7" w:rsidR="00B337A2" w:rsidRPr="00B337A2" w:rsidRDefault="006F342D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 w:rsidRPr="00B337A2"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anchor distT="0" distB="0" distL="114300" distR="114300" simplePos="0" relativeHeight="251658240" behindDoc="0" locked="0" layoutInCell="1" allowOverlap="1" wp14:anchorId="1E16EC64" wp14:editId="30183B55">
                <wp:simplePos x="0" y="0"/>
                <wp:positionH relativeFrom="column">
                  <wp:posOffset>-69215</wp:posOffset>
                </wp:positionH>
                <wp:positionV relativeFrom="paragraph">
                  <wp:posOffset>-1905</wp:posOffset>
                </wp:positionV>
                <wp:extent cx="728980" cy="72898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" cy="728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14:paraId="226512A2" w14:textId="00B7E94F" w:rsidR="00B337A2" w:rsidRPr="003B34B4" w:rsidRDefault="0045116E" w:rsidP="00B337A2">
          <w:pPr>
            <w:tabs>
              <w:tab w:val="center" w:pos="4680"/>
              <w:tab w:val="right" w:pos="9360"/>
            </w:tabs>
            <w:spacing w:after="0"/>
            <w:rPr>
              <w:rFonts w:ascii="Montserrat Medium" w:eastAsia="Calibri" w:hAnsi="Montserrat Medium" w:cs="Times New Roman"/>
              <w:b/>
              <w:noProof/>
              <w:color w:val="1D86CD"/>
              <w:sz w:val="44"/>
              <w:szCs w:val="24"/>
            </w:rPr>
          </w:pPr>
          <w:r w:rsidRPr="003B34B4">
            <w:rPr>
              <w:rFonts w:ascii="Montserrat Medium" w:eastAsia="Calibri" w:hAnsi="Montserrat Medium" w:cs="Times New Roman"/>
              <w:b/>
              <w:noProof/>
              <w:color w:val="1D86CD"/>
              <w:sz w:val="44"/>
              <w:szCs w:val="24"/>
            </w:rPr>
            <w:t>MENTORING PROGRAMME</w:t>
          </w:r>
        </w:p>
      </w:tc>
    </w:tr>
  </w:tbl>
  <w:p w14:paraId="05FDF184" w14:textId="79D24E56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16E"/>
    <w:rsid w:val="000172E5"/>
    <w:rsid w:val="00052382"/>
    <w:rsid w:val="0006568A"/>
    <w:rsid w:val="00076F0F"/>
    <w:rsid w:val="00084253"/>
    <w:rsid w:val="000D1F49"/>
    <w:rsid w:val="001727CA"/>
    <w:rsid w:val="001944FB"/>
    <w:rsid w:val="0021183C"/>
    <w:rsid w:val="002C56E6"/>
    <w:rsid w:val="002E27AF"/>
    <w:rsid w:val="00311D4F"/>
    <w:rsid w:val="00344849"/>
    <w:rsid w:val="00361E11"/>
    <w:rsid w:val="00394D66"/>
    <w:rsid w:val="003B34B4"/>
    <w:rsid w:val="003F04B9"/>
    <w:rsid w:val="003F0847"/>
    <w:rsid w:val="0040090B"/>
    <w:rsid w:val="0045116E"/>
    <w:rsid w:val="0046302A"/>
    <w:rsid w:val="00487D2D"/>
    <w:rsid w:val="004A4519"/>
    <w:rsid w:val="004D5D62"/>
    <w:rsid w:val="005112D0"/>
    <w:rsid w:val="00543AA9"/>
    <w:rsid w:val="00577E06"/>
    <w:rsid w:val="00583334"/>
    <w:rsid w:val="005A3BF7"/>
    <w:rsid w:val="005C4763"/>
    <w:rsid w:val="005F2035"/>
    <w:rsid w:val="005F7990"/>
    <w:rsid w:val="006145D8"/>
    <w:rsid w:val="0063739C"/>
    <w:rsid w:val="006D000F"/>
    <w:rsid w:val="006E45AF"/>
    <w:rsid w:val="006F342D"/>
    <w:rsid w:val="007147D7"/>
    <w:rsid w:val="00770F25"/>
    <w:rsid w:val="007A35A8"/>
    <w:rsid w:val="007B0A85"/>
    <w:rsid w:val="007C6A52"/>
    <w:rsid w:val="0082043E"/>
    <w:rsid w:val="00846B76"/>
    <w:rsid w:val="00891A50"/>
    <w:rsid w:val="008E203A"/>
    <w:rsid w:val="008F069B"/>
    <w:rsid w:val="0091229C"/>
    <w:rsid w:val="00940E73"/>
    <w:rsid w:val="0098597D"/>
    <w:rsid w:val="009E1BBA"/>
    <w:rsid w:val="009F619A"/>
    <w:rsid w:val="009F6DDE"/>
    <w:rsid w:val="00A327A9"/>
    <w:rsid w:val="00A370A8"/>
    <w:rsid w:val="00B00B98"/>
    <w:rsid w:val="00B20343"/>
    <w:rsid w:val="00B337A2"/>
    <w:rsid w:val="00BD0DCC"/>
    <w:rsid w:val="00BD4753"/>
    <w:rsid w:val="00BD5CB1"/>
    <w:rsid w:val="00BE62EE"/>
    <w:rsid w:val="00C003BA"/>
    <w:rsid w:val="00C4602F"/>
    <w:rsid w:val="00C46878"/>
    <w:rsid w:val="00C54B15"/>
    <w:rsid w:val="00C6231D"/>
    <w:rsid w:val="00C855D8"/>
    <w:rsid w:val="00CB4A51"/>
    <w:rsid w:val="00CC57DC"/>
    <w:rsid w:val="00CD4532"/>
    <w:rsid w:val="00CD47B0"/>
    <w:rsid w:val="00CE6104"/>
    <w:rsid w:val="00CE7918"/>
    <w:rsid w:val="00D16163"/>
    <w:rsid w:val="00DB3FAD"/>
    <w:rsid w:val="00E61C09"/>
    <w:rsid w:val="00E91FB6"/>
    <w:rsid w:val="00EB3B58"/>
    <w:rsid w:val="00EC7359"/>
    <w:rsid w:val="00ED61FB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D08B4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4C66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008BF0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008BF0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EE7B08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4C66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008BF0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008BF0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70C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77B2D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70C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tbir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70C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289494-33A2-4B23-8D43-1978E4D27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2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2019-01-25T18:35:00Z</dcterms:created>
  <dcterms:modified xsi:type="dcterms:W3CDTF">2019-01-25T18:55:00Z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